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0EF" w:rsidRPr="00A137BA" w:rsidRDefault="00D450EF" w:rsidP="00F02EF1">
      <w:pPr>
        <w:spacing w:line="217" w:lineRule="exact"/>
        <w:jc w:val="center"/>
        <w:rPr>
          <w:rFonts w:ascii="Verdana" w:hAnsi="Verdana" w:cs="Times New Roman"/>
        </w:rPr>
      </w:pPr>
      <w:r w:rsidRPr="00A137BA">
        <w:rPr>
          <w:rFonts w:ascii="Verdana" w:hAnsi="Verdana" w:cs="Times New Roman"/>
          <w:b/>
          <w:bCs/>
        </w:rPr>
        <w:t>Zarz</w:t>
      </w:r>
      <w:r w:rsidRPr="00A137BA">
        <w:rPr>
          <w:rFonts w:ascii="Verdana" w:hAnsi="Verdana" w:cs="Times New Roman"/>
          <w:b/>
        </w:rPr>
        <w:t>ą</w:t>
      </w:r>
      <w:r w:rsidRPr="00A137BA">
        <w:rPr>
          <w:rFonts w:ascii="Verdana" w:hAnsi="Verdana" w:cs="Times New Roman"/>
          <w:b/>
          <w:bCs/>
        </w:rPr>
        <w:t xml:space="preserve">dzenie Nr </w:t>
      </w:r>
      <w:r>
        <w:rPr>
          <w:rFonts w:ascii="Verdana" w:hAnsi="Verdana" w:cs="Times New Roman"/>
          <w:b/>
          <w:bCs/>
        </w:rPr>
        <w:t>1/II/2023/MP8</w:t>
      </w:r>
    </w:p>
    <w:p w:rsidR="00D450EF" w:rsidRPr="00A137BA" w:rsidRDefault="00D450EF" w:rsidP="00F02EF1">
      <w:pPr>
        <w:spacing w:line="275" w:lineRule="exact"/>
        <w:ind w:right="679"/>
        <w:jc w:val="center"/>
        <w:rPr>
          <w:rFonts w:ascii="Verdana" w:hAnsi="Verdana" w:cs="Times New Roman"/>
          <w:b/>
          <w:bCs/>
        </w:rPr>
      </w:pPr>
      <w:r>
        <w:rPr>
          <w:rFonts w:ascii="Verdana" w:hAnsi="Verdana" w:cs="Times New Roman"/>
          <w:b/>
          <w:bCs/>
        </w:rPr>
        <w:t>Dyrektora Miejskiego Przedszkola nr 8 w Płocku</w:t>
      </w:r>
      <w:r w:rsidRPr="00A137BA">
        <w:rPr>
          <w:rFonts w:ascii="Verdana" w:hAnsi="Verdana" w:cs="Times New Roman"/>
          <w:b/>
          <w:bCs/>
        </w:rPr>
        <w:t xml:space="preserve">  </w:t>
      </w:r>
      <w:r w:rsidRPr="00A137BA">
        <w:rPr>
          <w:rFonts w:ascii="Verdana" w:hAnsi="Verdana"/>
        </w:rPr>
        <w:br w:type="textWrapping" w:clear="all"/>
      </w:r>
      <w:r>
        <w:rPr>
          <w:rFonts w:ascii="Verdana" w:hAnsi="Verdana" w:cs="Times New Roman"/>
          <w:b/>
          <w:bCs/>
        </w:rPr>
        <w:t>z dnia 28.02.2023r.</w:t>
      </w:r>
    </w:p>
    <w:p w:rsidR="00D450EF" w:rsidRPr="00A137BA" w:rsidRDefault="00D450EF" w:rsidP="00F02EF1">
      <w:pPr>
        <w:pStyle w:val="BodyText"/>
        <w:spacing w:before="1"/>
        <w:rPr>
          <w:rFonts w:ascii="Verdana" w:hAnsi="Verdana"/>
          <w:b/>
        </w:rPr>
      </w:pPr>
    </w:p>
    <w:p w:rsidR="00D450EF" w:rsidRPr="00A137BA" w:rsidRDefault="00D450EF" w:rsidP="00F02EF1">
      <w:pPr>
        <w:ind w:left="89" w:right="158"/>
        <w:jc w:val="both"/>
        <w:rPr>
          <w:rFonts w:ascii="Verdana" w:hAnsi="Verdana"/>
          <w:b/>
        </w:rPr>
      </w:pPr>
      <w:r w:rsidRPr="00A137BA">
        <w:rPr>
          <w:rFonts w:ascii="Verdana" w:hAnsi="Verdana"/>
          <w:b/>
        </w:rPr>
        <w:t>w sprawie: ustalenia w</w:t>
      </w:r>
      <w:r>
        <w:rPr>
          <w:rFonts w:ascii="Verdana" w:hAnsi="Verdana"/>
          <w:b/>
        </w:rPr>
        <w:t xml:space="preserve">arunków korzystania </w:t>
      </w:r>
      <w:r w:rsidRPr="00A137BA">
        <w:rPr>
          <w:rFonts w:ascii="Verdana" w:hAnsi="Verdana"/>
          <w:b/>
        </w:rPr>
        <w:t>z wyżywienia w tym wysokości opłat za posiłki</w:t>
      </w:r>
    </w:p>
    <w:p w:rsidR="00D450EF" w:rsidRPr="00A137BA" w:rsidRDefault="00D450EF" w:rsidP="00F02EF1">
      <w:pPr>
        <w:pStyle w:val="BodyText"/>
        <w:spacing w:before="1"/>
        <w:rPr>
          <w:rFonts w:ascii="Verdana" w:hAnsi="Verdana"/>
          <w:b/>
        </w:rPr>
      </w:pPr>
    </w:p>
    <w:p w:rsidR="00D450EF" w:rsidRPr="00A137BA" w:rsidRDefault="00D450EF" w:rsidP="009B5852">
      <w:pPr>
        <w:ind w:left="115" w:right="161"/>
        <w:jc w:val="both"/>
        <w:rPr>
          <w:rFonts w:ascii="Verdana" w:hAnsi="Verdana"/>
        </w:rPr>
      </w:pPr>
      <w:r w:rsidRPr="00A137BA">
        <w:rPr>
          <w:rFonts w:ascii="Verdana" w:hAnsi="Verdana"/>
        </w:rPr>
        <w:t>Na podstawie art. 106 ust. 3 ustawy z dnia 14 grudnia 2016 r. Prawo oświatowe (t.j. Dz. U. z 2021 r. poz. 1082 ze z</w:t>
      </w:r>
      <w:smartTag w:uri="urn:schemas-microsoft-com:office:smarttags" w:element="PersonName">
        <w:r w:rsidRPr="00A137BA">
          <w:rPr>
            <w:rFonts w:ascii="Verdana" w:hAnsi="Verdana"/>
          </w:rPr>
          <w:t>m.</w:t>
        </w:r>
      </w:smartTag>
      <w:r w:rsidRPr="00A137BA">
        <w:rPr>
          <w:rFonts w:ascii="Verdana" w:hAnsi="Verdana"/>
        </w:rPr>
        <w:t>) w związku z art. 52 ust. 12 ustawy z dnia 27 października 2017 r. o finansowaniu zadań oświatowych (t.j. Dz. U. z 2022 r. poz. 2082 ze z</w:t>
      </w:r>
      <w:smartTag w:uri="urn:schemas-microsoft-com:office:smarttags" w:element="PersonName">
        <w:r w:rsidRPr="00A137BA">
          <w:rPr>
            <w:rFonts w:ascii="Verdana" w:hAnsi="Verdana"/>
          </w:rPr>
          <w:t>m.</w:t>
        </w:r>
      </w:smartTag>
      <w:r w:rsidRPr="00A137BA">
        <w:rPr>
          <w:rFonts w:ascii="Verdana" w:hAnsi="Verdana"/>
        </w:rPr>
        <w:t xml:space="preserve">), </w:t>
      </w:r>
      <w:bookmarkStart w:id="0" w:name="_GoBack"/>
      <w:bookmarkEnd w:id="0"/>
      <w:r w:rsidRPr="00A137BA">
        <w:rPr>
          <w:rFonts w:ascii="Verdana" w:hAnsi="Verdana"/>
        </w:rPr>
        <w:t>w porozumieniu z organe</w:t>
      </w:r>
      <w:r>
        <w:rPr>
          <w:rFonts w:ascii="Verdana" w:hAnsi="Verdana"/>
        </w:rPr>
        <w:t>m prowadzącym, pismo znak DA.3130.2.2023</w:t>
      </w:r>
      <w:r w:rsidRPr="00A137BA">
        <w:rPr>
          <w:rFonts w:ascii="Verdana" w:hAnsi="Verdana"/>
        </w:rPr>
        <w:t xml:space="preserve"> z dnia </w:t>
      </w:r>
      <w:r>
        <w:rPr>
          <w:rFonts w:ascii="Verdana" w:hAnsi="Verdana"/>
        </w:rPr>
        <w:t>21.02.2023 r. zarządzam, co następuje:</w:t>
      </w:r>
    </w:p>
    <w:p w:rsidR="00D450EF" w:rsidRPr="00A137BA" w:rsidRDefault="00D450EF" w:rsidP="00F02EF1">
      <w:pPr>
        <w:pStyle w:val="BodyText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1.</w:t>
      </w:r>
    </w:p>
    <w:p w:rsidR="00D450EF" w:rsidRPr="00A137BA" w:rsidRDefault="00D450EF" w:rsidP="00F02EF1">
      <w:pPr>
        <w:pStyle w:val="BodyText"/>
        <w:spacing w:before="1"/>
        <w:rPr>
          <w:rFonts w:ascii="Verdana" w:hAnsi="Verdana"/>
        </w:rPr>
      </w:pPr>
    </w:p>
    <w:p w:rsidR="00D450EF" w:rsidRPr="00A137BA" w:rsidRDefault="00D450EF" w:rsidP="006C1850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1. Do korzystania z wyżywienia uprawnieni są:</w:t>
      </w:r>
    </w:p>
    <w:p w:rsidR="00D450EF" w:rsidRPr="00A137BA" w:rsidRDefault="00D450EF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1) uczniowie,</w:t>
      </w:r>
    </w:p>
    <w:p w:rsidR="00D450EF" w:rsidRPr="00A137BA" w:rsidRDefault="00D450EF" w:rsidP="006C1850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  2) pracownicy.</w:t>
      </w:r>
    </w:p>
    <w:p w:rsidR="00D450EF" w:rsidRPr="00A137BA" w:rsidRDefault="00D450EF" w:rsidP="009B5852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2. Godziny wydawania posiłków określa </w:t>
      </w:r>
      <w:r>
        <w:rPr>
          <w:rFonts w:ascii="Verdana" w:hAnsi="Verdana"/>
        </w:rPr>
        <w:t>Uchwała Rady Pedagogicznej w sprawie Ramowego rozkładu dnia</w:t>
      </w:r>
      <w:r w:rsidRPr="00A137BA">
        <w:rPr>
          <w:rFonts w:ascii="Verdana" w:hAnsi="Verdana"/>
        </w:rPr>
        <w:t>,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uwzględniając potrzeby racjonalnego żywienia uczniów (dzieci), warunkującego prawidłowy ich rozwój, dobre samopoczucie i zdolność do nauki.</w:t>
      </w:r>
    </w:p>
    <w:p w:rsidR="00D450EF" w:rsidRPr="00A137BA" w:rsidRDefault="00D450EF" w:rsidP="0088591A">
      <w:pPr>
        <w:jc w:val="both"/>
        <w:rPr>
          <w:rFonts w:ascii="Verdana" w:hAnsi="Verdana"/>
        </w:rPr>
      </w:pPr>
      <w:r w:rsidRPr="00A137BA">
        <w:rPr>
          <w:rFonts w:ascii="Verdana" w:hAnsi="Verdana"/>
        </w:rPr>
        <w:t>3. Opłaty za korzystanie z posiłków wnosi się</w:t>
      </w:r>
      <w:r>
        <w:rPr>
          <w:rFonts w:ascii="Verdana" w:hAnsi="Verdana"/>
        </w:rPr>
        <w:t xml:space="preserve"> </w:t>
      </w:r>
      <w:r w:rsidRPr="00A137BA">
        <w:rPr>
          <w:rFonts w:ascii="Verdana" w:hAnsi="Verdana"/>
        </w:rPr>
        <w:t>w terminie wskazanym w statucie przedszkola. Dzienną opłatę za wyżywienie w przedszkolu nalicza się w oparciu o liczbę posiłków podaną w złożonej przez rodzica/opiekuna deklaracji korzystania z posiłków, podlegającej zmianie wyłącznie w okresach miesięcznych oraz informację o obecności (lub nie) z systemu ewidencjonowania pobytu dziecka w przedszkolu. W przypadku obecności dziecka system nalicza dzienną opłatę za żywienie za wszystkie zadeklarowane posiłki.</w:t>
      </w:r>
    </w:p>
    <w:p w:rsidR="00D450EF" w:rsidRPr="00A137BA" w:rsidRDefault="00D450EF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4. Dzienna wysokość opłaty za korzystanie z posiłku z wyżywienia wynosi:</w:t>
      </w:r>
    </w:p>
    <w:p w:rsidR="00D450EF" w:rsidRPr="00A137BA" w:rsidRDefault="00D450EF" w:rsidP="00A137BA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1) dla </w:t>
      </w:r>
      <w:r w:rsidRPr="00A137BA">
        <w:rPr>
          <w:rFonts w:ascii="Verdana" w:hAnsi="Verdana"/>
        </w:rPr>
        <w:t>dzieci:</w:t>
      </w:r>
    </w:p>
    <w:p w:rsidR="00D450EF" w:rsidRPr="00A137BA" w:rsidRDefault="00D450EF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a) śniadanie: 3,60</w:t>
      </w:r>
      <w:r w:rsidRPr="00A137BA">
        <w:rPr>
          <w:rFonts w:ascii="Verdana" w:hAnsi="Verdana"/>
        </w:rPr>
        <w:t>zł</w:t>
      </w:r>
    </w:p>
    <w:p w:rsidR="00D450EF" w:rsidRPr="00A137BA" w:rsidRDefault="00D450EF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b) obiad: 6,00</w:t>
      </w:r>
      <w:r w:rsidRPr="00A137BA">
        <w:rPr>
          <w:rFonts w:ascii="Verdana" w:hAnsi="Verdana"/>
        </w:rPr>
        <w:t>zł</w:t>
      </w:r>
    </w:p>
    <w:p w:rsidR="00D450EF" w:rsidRPr="00A137BA" w:rsidRDefault="00D450EF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c) podwieczorek: 2,40</w:t>
      </w:r>
      <w:r w:rsidRPr="00A137BA">
        <w:rPr>
          <w:rFonts w:ascii="Verdana" w:hAnsi="Verdana"/>
        </w:rPr>
        <w:t>zł</w:t>
      </w:r>
    </w:p>
    <w:p w:rsidR="00D450EF" w:rsidRPr="00A137BA" w:rsidRDefault="00D450EF" w:rsidP="00A137BA">
      <w:pPr>
        <w:ind w:left="426" w:hanging="426"/>
        <w:jc w:val="both"/>
        <w:rPr>
          <w:rFonts w:ascii="Verdana" w:hAnsi="Verdana"/>
        </w:rPr>
      </w:pPr>
      <w:r w:rsidRPr="00A137BA">
        <w:rPr>
          <w:rFonts w:ascii="Verdana" w:hAnsi="Verdana"/>
        </w:rPr>
        <w:t>2) dla pracowników:</w:t>
      </w:r>
    </w:p>
    <w:p w:rsidR="00D450EF" w:rsidRPr="00A137BA" w:rsidRDefault="00D450EF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a) śniadanie: nie dotyczy</w:t>
      </w:r>
    </w:p>
    <w:p w:rsidR="00D450EF" w:rsidRPr="00A137BA" w:rsidRDefault="00D450EF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b) obiad: 6,00</w:t>
      </w:r>
      <w:r w:rsidRPr="00A137BA">
        <w:rPr>
          <w:rFonts w:ascii="Verdana" w:hAnsi="Verdana"/>
        </w:rPr>
        <w:t>zł</w:t>
      </w:r>
    </w:p>
    <w:p w:rsidR="00D450EF" w:rsidRPr="00A137BA" w:rsidRDefault="00D450EF" w:rsidP="00A137BA">
      <w:pPr>
        <w:ind w:left="851" w:hanging="426"/>
        <w:jc w:val="both"/>
        <w:rPr>
          <w:rFonts w:ascii="Verdana" w:hAnsi="Verdana"/>
        </w:rPr>
      </w:pPr>
      <w:r>
        <w:rPr>
          <w:rFonts w:ascii="Verdana" w:hAnsi="Verdana"/>
        </w:rPr>
        <w:t>c) podwieczorek: nie dotyczy</w:t>
      </w:r>
    </w:p>
    <w:p w:rsidR="00D450EF" w:rsidRPr="00A137BA" w:rsidRDefault="00D450EF" w:rsidP="00A137BA">
      <w:pPr>
        <w:ind w:left="851" w:hanging="426"/>
        <w:jc w:val="both"/>
        <w:rPr>
          <w:rFonts w:ascii="Verdana" w:hAnsi="Verdana"/>
        </w:rPr>
      </w:pPr>
    </w:p>
    <w:p w:rsidR="00D450EF" w:rsidRPr="00A137BA" w:rsidRDefault="00D450EF" w:rsidP="00A137BA">
      <w:pPr>
        <w:ind w:left="426" w:hanging="426"/>
        <w:jc w:val="both"/>
        <w:rPr>
          <w:rFonts w:ascii="Verdana" w:hAnsi="Verdana"/>
        </w:rPr>
      </w:pPr>
    </w:p>
    <w:p w:rsidR="00D450EF" w:rsidRPr="00A137BA" w:rsidRDefault="00D450EF" w:rsidP="00F02EF1">
      <w:pPr>
        <w:pStyle w:val="BodyText"/>
        <w:spacing w:before="1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2.</w:t>
      </w:r>
    </w:p>
    <w:p w:rsidR="00D450EF" w:rsidRPr="00A137BA" w:rsidRDefault="00D450EF" w:rsidP="00F02EF1">
      <w:pPr>
        <w:pStyle w:val="BodyText"/>
        <w:rPr>
          <w:rFonts w:ascii="Verdana" w:hAnsi="Verdana"/>
        </w:rPr>
      </w:pPr>
    </w:p>
    <w:p w:rsidR="00D450EF" w:rsidRPr="00A137BA" w:rsidRDefault="00D450EF" w:rsidP="00F02EF1">
      <w:pPr>
        <w:pStyle w:val="BodyText"/>
        <w:spacing w:before="1"/>
        <w:ind w:left="115" w:right="144"/>
        <w:jc w:val="both"/>
        <w:rPr>
          <w:rFonts w:ascii="Verdana" w:hAnsi="Verdana"/>
        </w:rPr>
      </w:pPr>
      <w:r w:rsidRPr="00A137BA">
        <w:rPr>
          <w:rFonts w:ascii="Verdana" w:hAnsi="Verdana"/>
        </w:rPr>
        <w:t xml:space="preserve">Wykonanie zarządzenia powierzam </w:t>
      </w:r>
      <w:r>
        <w:rPr>
          <w:rFonts w:ascii="Verdana" w:hAnsi="Verdana"/>
        </w:rPr>
        <w:t>Katarzynie Walaszkiewicz</w:t>
      </w:r>
    </w:p>
    <w:p w:rsidR="00D450EF" w:rsidRPr="00A137BA" w:rsidRDefault="00D450EF" w:rsidP="00F02EF1">
      <w:pPr>
        <w:pStyle w:val="BodyText"/>
        <w:spacing w:before="2"/>
        <w:rPr>
          <w:rFonts w:ascii="Verdana" w:hAnsi="Verdana"/>
        </w:rPr>
      </w:pPr>
    </w:p>
    <w:p w:rsidR="00D450EF" w:rsidRPr="00A137BA" w:rsidRDefault="00D450EF" w:rsidP="00F02EF1">
      <w:pPr>
        <w:pStyle w:val="BodyText"/>
        <w:ind w:left="89" w:right="103"/>
        <w:jc w:val="center"/>
        <w:rPr>
          <w:rFonts w:ascii="Verdana" w:hAnsi="Verdana"/>
        </w:rPr>
      </w:pPr>
      <w:r w:rsidRPr="00A137BA">
        <w:rPr>
          <w:rFonts w:ascii="Verdana" w:hAnsi="Verdana"/>
        </w:rPr>
        <w:t>§ 3.</w:t>
      </w:r>
    </w:p>
    <w:p w:rsidR="00D450EF" w:rsidRPr="00A137BA" w:rsidRDefault="00D450EF" w:rsidP="00F02EF1">
      <w:pPr>
        <w:pStyle w:val="BodyText"/>
        <w:spacing w:before="1"/>
        <w:rPr>
          <w:rFonts w:ascii="Verdana" w:hAnsi="Verdana"/>
        </w:rPr>
      </w:pPr>
    </w:p>
    <w:p w:rsidR="00D450EF" w:rsidRPr="00A137BA" w:rsidRDefault="00D450EF" w:rsidP="00F02EF1">
      <w:pPr>
        <w:pStyle w:val="BodyText"/>
        <w:ind w:left="115"/>
        <w:jc w:val="both"/>
        <w:rPr>
          <w:rFonts w:ascii="Verdana" w:hAnsi="Verdana"/>
        </w:rPr>
      </w:pPr>
      <w:r w:rsidRPr="00A137BA">
        <w:rPr>
          <w:rFonts w:ascii="Verdana" w:hAnsi="Verdana"/>
        </w:rPr>
        <w:t>Zarządzenie wchodzi w życie z dniem podpisania z mocą obowiązującą od dnia 1 marca 2023 roku.</w:t>
      </w:r>
    </w:p>
    <w:p w:rsidR="00D450EF" w:rsidRPr="00A137BA" w:rsidRDefault="00D450EF" w:rsidP="00F02EF1">
      <w:pPr>
        <w:spacing w:line="268" w:lineRule="exact"/>
        <w:rPr>
          <w:rFonts w:ascii="Verdana" w:hAnsi="Verdana"/>
        </w:rPr>
      </w:pPr>
    </w:p>
    <w:p w:rsidR="00D450EF" w:rsidRPr="00A137BA" w:rsidRDefault="00D450EF" w:rsidP="00F02EF1">
      <w:pPr>
        <w:spacing w:line="268" w:lineRule="exact"/>
        <w:rPr>
          <w:rFonts w:ascii="Verdana" w:hAnsi="Verdana"/>
        </w:rPr>
      </w:pPr>
    </w:p>
    <w:p w:rsidR="00D450EF" w:rsidRPr="00A137BA" w:rsidRDefault="00D450EF" w:rsidP="00F02EF1">
      <w:pPr>
        <w:spacing w:line="268" w:lineRule="exact"/>
        <w:rPr>
          <w:rFonts w:ascii="Verdana" w:hAnsi="Verdana"/>
        </w:rPr>
      </w:pPr>
    </w:p>
    <w:p w:rsidR="00D450EF" w:rsidRPr="00A137BA" w:rsidRDefault="00D450EF" w:rsidP="00F02EF1">
      <w:pPr>
        <w:spacing w:line="268" w:lineRule="exact"/>
        <w:rPr>
          <w:rFonts w:ascii="Verdana" w:hAnsi="Verdana"/>
        </w:rPr>
      </w:pPr>
    </w:p>
    <w:sectPr w:rsidR="00D450EF" w:rsidRPr="00A137BA" w:rsidSect="00200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rlito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2EF1"/>
    <w:rsid w:val="000833C9"/>
    <w:rsid w:val="001729DB"/>
    <w:rsid w:val="0020067A"/>
    <w:rsid w:val="00270525"/>
    <w:rsid w:val="002876EC"/>
    <w:rsid w:val="002B18D2"/>
    <w:rsid w:val="00487993"/>
    <w:rsid w:val="004E21AE"/>
    <w:rsid w:val="005030D1"/>
    <w:rsid w:val="006C1850"/>
    <w:rsid w:val="007400DB"/>
    <w:rsid w:val="00791F74"/>
    <w:rsid w:val="007C206B"/>
    <w:rsid w:val="007F3661"/>
    <w:rsid w:val="0088591A"/>
    <w:rsid w:val="009B5852"/>
    <w:rsid w:val="00A137BA"/>
    <w:rsid w:val="00A17EE3"/>
    <w:rsid w:val="00AD655D"/>
    <w:rsid w:val="00AF4648"/>
    <w:rsid w:val="00B52757"/>
    <w:rsid w:val="00BD0DC4"/>
    <w:rsid w:val="00C1411C"/>
    <w:rsid w:val="00C57200"/>
    <w:rsid w:val="00C75BCC"/>
    <w:rsid w:val="00D450EF"/>
    <w:rsid w:val="00E97DB1"/>
    <w:rsid w:val="00EA59DC"/>
    <w:rsid w:val="00F02EF1"/>
    <w:rsid w:val="00FF3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EF1"/>
    <w:pPr>
      <w:widowControl w:val="0"/>
      <w:autoSpaceDE w:val="0"/>
      <w:autoSpaceDN w:val="0"/>
    </w:pPr>
    <w:rPr>
      <w:rFonts w:ascii="Carlito" w:hAnsi="Carlito" w:cs="Carlito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02EF1"/>
  </w:style>
  <w:style w:type="character" w:customStyle="1" w:styleId="BodyTextChar">
    <w:name w:val="Body Text Char"/>
    <w:basedOn w:val="DefaultParagraphFont"/>
    <w:link w:val="BodyText"/>
    <w:uiPriority w:val="99"/>
    <w:locked/>
    <w:rsid w:val="00F02EF1"/>
    <w:rPr>
      <w:rFonts w:ascii="Carlito" w:hAnsi="Carlito" w:cs="Carli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257</Words>
  <Characters>1545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1/II/2023/MP8</dc:title>
  <dc:subject/>
  <dc:creator>Jolanta Filant</dc:creator>
  <cp:keywords/>
  <dc:description/>
  <cp:lastModifiedBy>MP8</cp:lastModifiedBy>
  <cp:revision>2</cp:revision>
  <cp:lastPrinted>2023-03-01T09:52:00Z</cp:lastPrinted>
  <dcterms:created xsi:type="dcterms:W3CDTF">2023-03-01T09:53:00Z</dcterms:created>
  <dcterms:modified xsi:type="dcterms:W3CDTF">2023-03-01T09:53:00Z</dcterms:modified>
</cp:coreProperties>
</file>